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BC50B" w14:textId="77777777" w:rsidR="00547E98" w:rsidRPr="00864903" w:rsidRDefault="00547E98" w:rsidP="00547E98">
      <w:pPr>
        <w:spacing w:after="0"/>
        <w:ind w:left="426" w:hanging="426"/>
        <w:rPr>
          <w:rFonts w:ascii="Arial" w:hAnsi="Arial" w:cs="Arial"/>
          <w:b/>
          <w:sz w:val="18"/>
          <w:szCs w:val="18"/>
        </w:rPr>
      </w:pPr>
    </w:p>
    <w:p w14:paraId="1803035A" w14:textId="77777777" w:rsidR="00547E98" w:rsidRPr="00864903" w:rsidRDefault="00547E98" w:rsidP="00547E98">
      <w:pPr>
        <w:spacing w:after="0"/>
        <w:ind w:left="426" w:hanging="426"/>
        <w:rPr>
          <w:rFonts w:ascii="Arial" w:hAnsi="Arial" w:cs="Arial"/>
          <w:b/>
          <w:sz w:val="18"/>
          <w:szCs w:val="18"/>
        </w:rPr>
      </w:pPr>
    </w:p>
    <w:p w14:paraId="46A44AB1" w14:textId="77777777" w:rsidR="00547E98" w:rsidRPr="00864903" w:rsidRDefault="00547E98" w:rsidP="00547E98">
      <w:pPr>
        <w:spacing w:after="0"/>
        <w:ind w:left="426" w:hanging="426"/>
        <w:rPr>
          <w:rFonts w:ascii="Arial" w:hAnsi="Arial" w:cs="Arial"/>
          <w:b/>
          <w:sz w:val="18"/>
          <w:szCs w:val="18"/>
        </w:rPr>
      </w:pPr>
    </w:p>
    <w:p w14:paraId="27D24E94" w14:textId="363E0118" w:rsidR="00547E98" w:rsidRPr="00864903" w:rsidRDefault="00547E98" w:rsidP="00547E98">
      <w:pPr>
        <w:spacing w:after="0"/>
        <w:ind w:left="426" w:hanging="426"/>
        <w:rPr>
          <w:rFonts w:ascii="Arial" w:hAnsi="Arial" w:cs="Arial"/>
          <w:b/>
          <w:sz w:val="24"/>
          <w:szCs w:val="24"/>
        </w:rPr>
      </w:pPr>
      <w:r w:rsidRPr="00864903">
        <w:rPr>
          <w:rFonts w:ascii="Arial" w:hAnsi="Arial" w:cs="Arial"/>
          <w:b/>
          <w:sz w:val="24"/>
          <w:szCs w:val="24"/>
        </w:rPr>
        <w:t>BVJ Berufsvorbereitungsjahr 202</w:t>
      </w:r>
      <w:r w:rsidR="009D46D3">
        <w:rPr>
          <w:rFonts w:ascii="Arial" w:hAnsi="Arial" w:cs="Arial"/>
          <w:b/>
          <w:sz w:val="24"/>
          <w:szCs w:val="24"/>
        </w:rPr>
        <w:t>7</w:t>
      </w:r>
      <w:r w:rsidRPr="00864903">
        <w:rPr>
          <w:rFonts w:ascii="Arial" w:hAnsi="Arial" w:cs="Arial"/>
          <w:b/>
          <w:sz w:val="24"/>
          <w:szCs w:val="24"/>
        </w:rPr>
        <w:t>/2</w:t>
      </w:r>
      <w:r w:rsidR="009D46D3">
        <w:rPr>
          <w:rFonts w:ascii="Arial" w:hAnsi="Arial" w:cs="Arial"/>
          <w:b/>
          <w:sz w:val="24"/>
          <w:szCs w:val="24"/>
        </w:rPr>
        <w:t>8</w:t>
      </w:r>
    </w:p>
    <w:p w14:paraId="4A1D5B48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6343B8FD" w14:textId="77777777" w:rsidR="00547E98" w:rsidRPr="00864903" w:rsidRDefault="00547E98" w:rsidP="00547E98">
      <w:pPr>
        <w:spacing w:after="0"/>
        <w:rPr>
          <w:rFonts w:ascii="Arial" w:hAnsi="Arial" w:cs="Arial"/>
          <w:b/>
          <w:sz w:val="18"/>
          <w:szCs w:val="18"/>
        </w:rPr>
      </w:pPr>
      <w:r w:rsidRPr="00864903">
        <w:rPr>
          <w:rFonts w:ascii="Arial" w:hAnsi="Arial" w:cs="Arial"/>
          <w:b/>
          <w:sz w:val="18"/>
          <w:szCs w:val="18"/>
        </w:rPr>
        <w:t>Wichtige Informationen und Termine</w:t>
      </w:r>
    </w:p>
    <w:p w14:paraId="381CA7F7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3E647158" w14:textId="29DDB896" w:rsidR="00547E98" w:rsidRPr="00864903" w:rsidRDefault="00547E98" w:rsidP="00547E98">
      <w:pPr>
        <w:spacing w:after="0"/>
        <w:rPr>
          <w:rFonts w:ascii="Arial" w:hAnsi="Arial" w:cs="Arial"/>
          <w:b/>
          <w:sz w:val="18"/>
          <w:szCs w:val="18"/>
        </w:rPr>
      </w:pPr>
      <w:r w:rsidRPr="00864903">
        <w:rPr>
          <w:rFonts w:ascii="Arial" w:hAnsi="Arial" w:cs="Arial"/>
          <w:b/>
          <w:sz w:val="18"/>
          <w:szCs w:val="18"/>
        </w:rPr>
        <w:t>1</w:t>
      </w:r>
      <w:r w:rsidR="009D46D3">
        <w:rPr>
          <w:rFonts w:ascii="Arial" w:hAnsi="Arial" w:cs="Arial"/>
          <w:b/>
          <w:sz w:val="18"/>
          <w:szCs w:val="18"/>
        </w:rPr>
        <w:t>6</w:t>
      </w:r>
      <w:r w:rsidRPr="00864903">
        <w:rPr>
          <w:rFonts w:ascii="Arial" w:hAnsi="Arial" w:cs="Arial"/>
          <w:b/>
          <w:sz w:val="18"/>
          <w:szCs w:val="18"/>
        </w:rPr>
        <w:t>. April 202</w:t>
      </w:r>
      <w:r w:rsidR="009D46D3">
        <w:rPr>
          <w:rFonts w:ascii="Arial" w:hAnsi="Arial" w:cs="Arial"/>
          <w:b/>
          <w:sz w:val="18"/>
          <w:szCs w:val="18"/>
        </w:rPr>
        <w:t>7</w:t>
      </w:r>
      <w:r w:rsidRPr="00864903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Pr="00864903">
        <w:rPr>
          <w:rFonts w:ascii="Arial" w:hAnsi="Arial" w:cs="Arial"/>
          <w:b/>
          <w:sz w:val="18"/>
          <w:szCs w:val="18"/>
        </w:rPr>
        <w:t>Anmeldeschluss, A-Post-Stempel</w:t>
      </w:r>
    </w:p>
    <w:p w14:paraId="2E5D02CE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41415767" w14:textId="77777777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>Die vollständig und richtig ausgefüllte Bewerbung (ohne spezielle Mappe, einfach in Papierform) kann ab sofort eingereicht werden. Bitte überprüfen Sie die Vollständigkeit anhand der Checkliste / Beilagen auf Seite 4 der Bewerbung.</w:t>
      </w:r>
    </w:p>
    <w:p w14:paraId="02C2D799" w14:textId="77777777" w:rsidR="00547E98" w:rsidRPr="00864903" w:rsidRDefault="00547E98" w:rsidP="00547E98">
      <w:pPr>
        <w:spacing w:after="0"/>
        <w:ind w:left="2124" w:firstLine="6"/>
        <w:rPr>
          <w:rFonts w:ascii="Arial" w:hAnsi="Arial" w:cs="Arial"/>
          <w:sz w:val="18"/>
          <w:szCs w:val="18"/>
        </w:rPr>
      </w:pPr>
    </w:p>
    <w:p w14:paraId="07D5BF82" w14:textId="77777777" w:rsidR="00547E98" w:rsidRPr="00864903" w:rsidRDefault="00547E98" w:rsidP="00547E98">
      <w:pPr>
        <w:spacing w:after="0"/>
        <w:ind w:left="2124" w:firstLine="6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>Bewerbungen sind an das BBZ Schaffhausen, Hintersteig 12, Postfach, 8201 Schaffhausen zu richten.</w:t>
      </w:r>
    </w:p>
    <w:p w14:paraId="2E20972D" w14:textId="77777777" w:rsidR="00547E98" w:rsidRPr="00864903" w:rsidRDefault="00547E98" w:rsidP="00547E98">
      <w:pPr>
        <w:spacing w:after="0"/>
        <w:ind w:left="2124" w:firstLine="6"/>
        <w:rPr>
          <w:rFonts w:ascii="Arial" w:hAnsi="Arial" w:cs="Arial"/>
          <w:sz w:val="18"/>
          <w:szCs w:val="18"/>
        </w:rPr>
      </w:pPr>
    </w:p>
    <w:p w14:paraId="3354659E" w14:textId="77777777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 xml:space="preserve">Die Versicherungsnummer </w:t>
      </w:r>
      <w:r w:rsidRPr="00571059">
        <w:rPr>
          <w:rFonts w:ascii="Arial" w:hAnsi="Arial" w:cs="Arial"/>
          <w:b/>
          <w:bCs/>
          <w:sz w:val="18"/>
          <w:szCs w:val="18"/>
        </w:rPr>
        <w:t>muss</w:t>
      </w:r>
      <w:r w:rsidRPr="00864903">
        <w:rPr>
          <w:rFonts w:ascii="Arial" w:hAnsi="Arial" w:cs="Arial"/>
          <w:sz w:val="18"/>
          <w:szCs w:val="18"/>
        </w:rPr>
        <w:t xml:space="preserve"> vermerkt sein (beim Sozialversicherungsamt Tel. 052 632 61 11 anfragen).</w:t>
      </w:r>
    </w:p>
    <w:p w14:paraId="47CB258B" w14:textId="77777777" w:rsidR="00547E98" w:rsidRPr="00864903" w:rsidRDefault="00547E98" w:rsidP="00547E98">
      <w:pPr>
        <w:spacing w:after="0"/>
        <w:ind w:left="2124" w:firstLine="6"/>
        <w:rPr>
          <w:rFonts w:ascii="Arial" w:hAnsi="Arial" w:cs="Arial"/>
          <w:sz w:val="18"/>
          <w:szCs w:val="18"/>
        </w:rPr>
      </w:pPr>
    </w:p>
    <w:p w14:paraId="576C1E19" w14:textId="77777777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b/>
          <w:sz w:val="18"/>
          <w:szCs w:val="18"/>
        </w:rPr>
        <w:t>Achtung:</w:t>
      </w:r>
      <w:r w:rsidRPr="0086490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</w:t>
      </w:r>
      <w:r w:rsidRPr="00864903">
        <w:rPr>
          <w:rFonts w:ascii="Arial" w:hAnsi="Arial" w:cs="Arial"/>
          <w:sz w:val="18"/>
          <w:szCs w:val="18"/>
        </w:rPr>
        <w:t>nvollständige und zu spät eingegangene Bewerbungen werden von der Aufnahmekommission nicht behandelt.</w:t>
      </w:r>
    </w:p>
    <w:p w14:paraId="69CB8A15" w14:textId="77777777" w:rsidR="00547E98" w:rsidRPr="00864903" w:rsidRDefault="00547E98" w:rsidP="00547E98">
      <w:pPr>
        <w:spacing w:after="0"/>
        <w:ind w:left="2124" w:firstLine="6"/>
        <w:rPr>
          <w:rFonts w:ascii="Arial" w:hAnsi="Arial" w:cs="Arial"/>
          <w:sz w:val="18"/>
          <w:szCs w:val="18"/>
        </w:rPr>
      </w:pPr>
    </w:p>
    <w:p w14:paraId="407D4223" w14:textId="4CCA87A4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 xml:space="preserve">Entscheid </w:t>
      </w:r>
      <w:r w:rsidRPr="00864903">
        <w:rPr>
          <w:rFonts w:ascii="Arial" w:hAnsi="Arial" w:cs="Arial"/>
          <w:b/>
          <w:sz w:val="18"/>
          <w:szCs w:val="18"/>
        </w:rPr>
        <w:t>Aufnahmeprüfung Gymnasium (Kanti + FMS)</w:t>
      </w:r>
      <w:r w:rsidRPr="00864903">
        <w:rPr>
          <w:rFonts w:ascii="Arial" w:hAnsi="Arial" w:cs="Arial"/>
          <w:sz w:val="18"/>
          <w:szCs w:val="18"/>
        </w:rPr>
        <w:t xml:space="preserve"> fällt am </w:t>
      </w:r>
      <w:r w:rsidR="0079682D">
        <w:rPr>
          <w:rFonts w:ascii="Arial" w:hAnsi="Arial" w:cs="Arial"/>
          <w:sz w:val="18"/>
          <w:szCs w:val="18"/>
        </w:rPr>
        <w:t>Mittwoch</w:t>
      </w:r>
      <w:r w:rsidRPr="00864903">
        <w:rPr>
          <w:rFonts w:ascii="Arial" w:hAnsi="Arial" w:cs="Arial"/>
          <w:sz w:val="18"/>
          <w:szCs w:val="18"/>
        </w:rPr>
        <w:t xml:space="preserve">, </w:t>
      </w:r>
      <w:r w:rsidR="0079682D">
        <w:rPr>
          <w:rFonts w:ascii="Arial" w:hAnsi="Arial" w:cs="Arial"/>
          <w:sz w:val="18"/>
          <w:szCs w:val="18"/>
        </w:rPr>
        <w:t>24</w:t>
      </w:r>
      <w:r w:rsidRPr="00864903">
        <w:rPr>
          <w:rFonts w:ascii="Arial" w:hAnsi="Arial" w:cs="Arial"/>
          <w:sz w:val="18"/>
          <w:szCs w:val="18"/>
        </w:rPr>
        <w:t>. März 202</w:t>
      </w:r>
      <w:r w:rsidR="0079682D">
        <w:rPr>
          <w:rFonts w:ascii="Arial" w:hAnsi="Arial" w:cs="Arial"/>
          <w:sz w:val="18"/>
          <w:szCs w:val="18"/>
        </w:rPr>
        <w:t>7</w:t>
      </w:r>
      <w:r w:rsidRPr="00864903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Pr="00864903">
        <w:rPr>
          <w:rFonts w:ascii="Arial" w:hAnsi="Arial" w:cs="Arial"/>
          <w:sz w:val="18"/>
          <w:szCs w:val="18"/>
        </w:rPr>
        <w:t>Bewerbungsunterlagen vorher bereitstellen, vor allem den durch den Klassenlehrer auszufüllenden «Bericht über Bewerber/in». Bewerbung nach Entscheid abschicken.</w:t>
      </w:r>
    </w:p>
    <w:p w14:paraId="205F11E2" w14:textId="77777777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</w:p>
    <w:p w14:paraId="7A3DC46B" w14:textId="31231A59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 xml:space="preserve">Die Prüfung für die </w:t>
      </w:r>
      <w:r w:rsidRPr="00864903">
        <w:rPr>
          <w:rFonts w:ascii="Arial" w:hAnsi="Arial" w:cs="Arial"/>
          <w:b/>
          <w:bCs/>
          <w:sz w:val="18"/>
          <w:szCs w:val="18"/>
        </w:rPr>
        <w:t>HMS im KV</w:t>
      </w:r>
      <w:r w:rsidRPr="00864903">
        <w:rPr>
          <w:rFonts w:ascii="Arial" w:hAnsi="Arial" w:cs="Arial"/>
          <w:sz w:val="18"/>
          <w:szCs w:val="18"/>
        </w:rPr>
        <w:t xml:space="preserve"> findet am </w:t>
      </w:r>
      <w:r w:rsidR="00060102">
        <w:rPr>
          <w:rFonts w:ascii="Arial" w:hAnsi="Arial" w:cs="Arial"/>
          <w:sz w:val="18"/>
          <w:szCs w:val="18"/>
        </w:rPr>
        <w:t>4</w:t>
      </w:r>
      <w:r w:rsidRPr="00864903">
        <w:rPr>
          <w:rFonts w:ascii="Arial" w:hAnsi="Arial" w:cs="Arial"/>
          <w:sz w:val="18"/>
          <w:szCs w:val="18"/>
        </w:rPr>
        <w:t xml:space="preserve">. und </w:t>
      </w:r>
      <w:r w:rsidR="00060102">
        <w:rPr>
          <w:rFonts w:ascii="Arial" w:hAnsi="Arial" w:cs="Arial"/>
          <w:sz w:val="18"/>
          <w:szCs w:val="18"/>
        </w:rPr>
        <w:t>5</w:t>
      </w:r>
      <w:r w:rsidRPr="00864903">
        <w:rPr>
          <w:rFonts w:ascii="Arial" w:hAnsi="Arial" w:cs="Arial"/>
          <w:sz w:val="18"/>
          <w:szCs w:val="18"/>
        </w:rPr>
        <w:t>. Mai 202</w:t>
      </w:r>
      <w:r w:rsidR="00060102">
        <w:rPr>
          <w:rFonts w:ascii="Arial" w:hAnsi="Arial" w:cs="Arial"/>
          <w:sz w:val="18"/>
          <w:szCs w:val="18"/>
        </w:rPr>
        <w:t>7</w:t>
      </w:r>
      <w:r w:rsidRPr="00864903">
        <w:rPr>
          <w:rFonts w:ascii="Arial" w:hAnsi="Arial" w:cs="Arial"/>
          <w:sz w:val="18"/>
          <w:szCs w:val="18"/>
        </w:rPr>
        <w:t xml:space="preserve">, am Vormittag statt. Der Entscheid fällt erst am Dienstag, </w:t>
      </w:r>
      <w:r w:rsidR="003A2BD3">
        <w:rPr>
          <w:rFonts w:ascii="Arial" w:hAnsi="Arial" w:cs="Arial"/>
          <w:sz w:val="18"/>
          <w:szCs w:val="18"/>
        </w:rPr>
        <w:t>1</w:t>
      </w:r>
      <w:r w:rsidR="00060102">
        <w:rPr>
          <w:rFonts w:ascii="Arial" w:hAnsi="Arial" w:cs="Arial"/>
          <w:sz w:val="18"/>
          <w:szCs w:val="18"/>
        </w:rPr>
        <w:t>8</w:t>
      </w:r>
      <w:r w:rsidRPr="00864903">
        <w:rPr>
          <w:rFonts w:ascii="Arial" w:hAnsi="Arial" w:cs="Arial"/>
          <w:sz w:val="18"/>
          <w:szCs w:val="18"/>
        </w:rPr>
        <w:t>. Mai 202</w:t>
      </w:r>
      <w:r w:rsidR="002B2495">
        <w:rPr>
          <w:rFonts w:ascii="Arial" w:hAnsi="Arial" w:cs="Arial"/>
          <w:sz w:val="18"/>
          <w:szCs w:val="18"/>
        </w:rPr>
        <w:t>7</w:t>
      </w:r>
      <w:r w:rsidRPr="00864903">
        <w:rPr>
          <w:rFonts w:ascii="Arial" w:hAnsi="Arial" w:cs="Arial"/>
          <w:sz w:val="18"/>
          <w:szCs w:val="18"/>
        </w:rPr>
        <w:t>. Daher vollständige Bewerbung mit Vermerk «HMS-Prüfung offen» fristgerecht einreichen.</w:t>
      </w:r>
    </w:p>
    <w:p w14:paraId="2EA53B5A" w14:textId="77777777" w:rsidR="00547E98" w:rsidRPr="00864903" w:rsidRDefault="00547E98" w:rsidP="00547E98">
      <w:pPr>
        <w:spacing w:after="0"/>
        <w:ind w:left="2124" w:firstLine="6"/>
        <w:rPr>
          <w:rFonts w:ascii="Arial" w:hAnsi="Arial" w:cs="Arial"/>
          <w:sz w:val="18"/>
          <w:szCs w:val="18"/>
        </w:rPr>
      </w:pPr>
    </w:p>
    <w:p w14:paraId="13E2B68D" w14:textId="77777777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b/>
          <w:sz w:val="18"/>
          <w:szCs w:val="18"/>
        </w:rPr>
        <w:t>Ausserkantonale</w:t>
      </w:r>
      <w:r w:rsidRPr="00864903">
        <w:rPr>
          <w:rFonts w:ascii="Arial" w:hAnsi="Arial" w:cs="Arial"/>
          <w:sz w:val="18"/>
          <w:szCs w:val="18"/>
        </w:rPr>
        <w:t xml:space="preserve"> Interessenten müssen der Bewerbung eine </w:t>
      </w:r>
      <w:r w:rsidRPr="00864903">
        <w:rPr>
          <w:rFonts w:ascii="Arial" w:hAnsi="Arial" w:cs="Arial"/>
          <w:b/>
          <w:sz w:val="18"/>
          <w:szCs w:val="18"/>
        </w:rPr>
        <w:t>Kostengutsprache</w:t>
      </w:r>
      <w:r w:rsidRPr="00864903">
        <w:rPr>
          <w:rFonts w:ascii="Arial" w:hAnsi="Arial" w:cs="Arial"/>
          <w:sz w:val="18"/>
          <w:szCs w:val="18"/>
        </w:rPr>
        <w:t xml:space="preserve"> beilegen. Im Kanton Thurgau ist diese beim Berufsbildungsamt Frauenfeld, im Kanton Zürich bei der entsprechenden Schulgemeinde erhältlich.</w:t>
      </w:r>
    </w:p>
    <w:p w14:paraId="7B82044E" w14:textId="77777777" w:rsidR="00547E98" w:rsidRPr="00864903" w:rsidRDefault="00547E98" w:rsidP="00547E98">
      <w:pPr>
        <w:spacing w:after="0"/>
        <w:ind w:left="2124" w:firstLine="6"/>
        <w:rPr>
          <w:rFonts w:ascii="Arial" w:hAnsi="Arial" w:cs="Arial"/>
          <w:sz w:val="18"/>
          <w:szCs w:val="18"/>
        </w:rPr>
      </w:pPr>
    </w:p>
    <w:p w14:paraId="45EC104F" w14:textId="77777777" w:rsidR="00547E98" w:rsidRPr="00864903" w:rsidRDefault="00547E98" w:rsidP="00547E98">
      <w:pPr>
        <w:spacing w:after="0"/>
        <w:ind w:left="2124" w:firstLine="6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>Wichtig! Nachträgliche Abmeldungen z.B. bei bestandenen Aufnahmeprüfungen oder bei Lehrstellenfindung sind jederzeit möglich!</w:t>
      </w:r>
    </w:p>
    <w:p w14:paraId="0C3A76CD" w14:textId="77777777" w:rsidR="00547E98" w:rsidRPr="00864903" w:rsidRDefault="00547E98" w:rsidP="00547E98">
      <w:pPr>
        <w:spacing w:after="0"/>
        <w:ind w:left="2124" w:firstLine="6"/>
        <w:rPr>
          <w:rFonts w:ascii="Arial" w:hAnsi="Arial" w:cs="Arial"/>
          <w:sz w:val="18"/>
          <w:szCs w:val="18"/>
        </w:rPr>
      </w:pPr>
    </w:p>
    <w:p w14:paraId="39EC509E" w14:textId="1941867B" w:rsidR="00547E98" w:rsidRPr="00864903" w:rsidRDefault="002B2495" w:rsidP="00547E98">
      <w:pPr>
        <w:spacing w:after="0"/>
        <w:ind w:left="14" w:firstLine="6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4</w:t>
      </w:r>
      <w:r w:rsidR="00547E98" w:rsidRPr="00864903">
        <w:rPr>
          <w:rFonts w:ascii="Arial" w:hAnsi="Arial" w:cs="Arial"/>
          <w:b/>
          <w:sz w:val="18"/>
          <w:szCs w:val="18"/>
        </w:rPr>
        <w:t>. Mai 202</w:t>
      </w:r>
      <w:r>
        <w:rPr>
          <w:rFonts w:ascii="Arial" w:hAnsi="Arial" w:cs="Arial"/>
          <w:b/>
          <w:sz w:val="18"/>
          <w:szCs w:val="18"/>
        </w:rPr>
        <w:t>7</w:t>
      </w:r>
      <w:r w:rsidR="00547E98" w:rsidRPr="00864903">
        <w:rPr>
          <w:rFonts w:ascii="Arial" w:hAnsi="Arial" w:cs="Arial"/>
          <w:b/>
          <w:sz w:val="18"/>
          <w:szCs w:val="18"/>
        </w:rPr>
        <w:tab/>
      </w:r>
      <w:r w:rsidR="00547E98" w:rsidRPr="00864903">
        <w:rPr>
          <w:rFonts w:ascii="Arial" w:hAnsi="Arial" w:cs="Arial"/>
          <w:b/>
          <w:sz w:val="18"/>
          <w:szCs w:val="18"/>
        </w:rPr>
        <w:tab/>
        <w:t>Sitzung Aufnahmekommission</w:t>
      </w:r>
    </w:p>
    <w:p w14:paraId="39DD9571" w14:textId="77777777" w:rsidR="00547E98" w:rsidRPr="00864903" w:rsidRDefault="00547E98" w:rsidP="00547E98">
      <w:pPr>
        <w:spacing w:after="0"/>
        <w:ind w:left="14" w:firstLine="6"/>
        <w:rPr>
          <w:rFonts w:ascii="Arial" w:hAnsi="Arial" w:cs="Arial"/>
          <w:sz w:val="18"/>
          <w:szCs w:val="18"/>
        </w:rPr>
      </w:pPr>
    </w:p>
    <w:p w14:paraId="04BAD3F1" w14:textId="77777777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>Anschliessend schriftlicher Entscheid ja/nein sowie welches Modell.</w:t>
      </w:r>
    </w:p>
    <w:p w14:paraId="0E616765" w14:textId="77777777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>Schriftlicher, begründeter Rekurs möglich.</w:t>
      </w:r>
    </w:p>
    <w:p w14:paraId="49C852ED" w14:textId="77777777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</w:p>
    <w:p w14:paraId="252221A5" w14:textId="44FF0D59" w:rsidR="00547E98" w:rsidRPr="00864903" w:rsidRDefault="00547E98" w:rsidP="00547E98">
      <w:pPr>
        <w:spacing w:after="0"/>
        <w:ind w:left="14" w:firstLine="6"/>
        <w:rPr>
          <w:rFonts w:ascii="Arial" w:hAnsi="Arial" w:cs="Arial"/>
          <w:b/>
          <w:sz w:val="18"/>
          <w:szCs w:val="18"/>
        </w:rPr>
      </w:pPr>
      <w:r w:rsidRPr="00864903">
        <w:rPr>
          <w:rFonts w:ascii="Arial" w:hAnsi="Arial" w:cs="Arial"/>
          <w:b/>
          <w:sz w:val="18"/>
          <w:szCs w:val="18"/>
        </w:rPr>
        <w:t>im Juni 202</w:t>
      </w:r>
      <w:r w:rsidR="002B2495">
        <w:rPr>
          <w:rFonts w:ascii="Arial" w:hAnsi="Arial" w:cs="Arial"/>
          <w:b/>
          <w:sz w:val="18"/>
          <w:szCs w:val="18"/>
        </w:rPr>
        <w:t>7</w:t>
      </w:r>
      <w:r w:rsidRPr="00864903">
        <w:rPr>
          <w:rFonts w:ascii="Arial" w:hAnsi="Arial" w:cs="Arial"/>
          <w:b/>
          <w:sz w:val="18"/>
          <w:szCs w:val="18"/>
        </w:rPr>
        <w:tab/>
      </w:r>
      <w:r w:rsidRPr="00864903">
        <w:rPr>
          <w:rFonts w:ascii="Arial" w:hAnsi="Arial" w:cs="Arial"/>
          <w:b/>
          <w:sz w:val="18"/>
          <w:szCs w:val="18"/>
        </w:rPr>
        <w:tab/>
        <w:t>Zuteilung Praktikumsplatz</w:t>
      </w:r>
    </w:p>
    <w:p w14:paraId="29717EB9" w14:textId="77777777" w:rsidR="00547E98" w:rsidRPr="00864903" w:rsidRDefault="00547E98" w:rsidP="00547E98">
      <w:pPr>
        <w:spacing w:after="0"/>
        <w:ind w:left="14" w:firstLine="6"/>
        <w:rPr>
          <w:rFonts w:ascii="Arial" w:hAnsi="Arial" w:cs="Arial"/>
          <w:sz w:val="18"/>
          <w:szCs w:val="18"/>
        </w:rPr>
      </w:pPr>
    </w:p>
    <w:p w14:paraId="02175980" w14:textId="358B2169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>Eigener Praktikumsplatz muss uns bis Ende Mai 202</w:t>
      </w:r>
      <w:r w:rsidR="004122E2">
        <w:rPr>
          <w:rFonts w:ascii="Arial" w:hAnsi="Arial" w:cs="Arial"/>
          <w:sz w:val="18"/>
          <w:szCs w:val="18"/>
        </w:rPr>
        <w:t>7</w:t>
      </w:r>
      <w:r w:rsidRPr="00864903">
        <w:rPr>
          <w:rFonts w:ascii="Arial" w:hAnsi="Arial" w:cs="Arial"/>
          <w:sz w:val="18"/>
          <w:szCs w:val="18"/>
        </w:rPr>
        <w:t xml:space="preserve"> gemeldet werden. Danach erfolgt die Zuteilung durch das BBZ</w:t>
      </w:r>
      <w:r>
        <w:rPr>
          <w:rFonts w:ascii="Arial" w:hAnsi="Arial" w:cs="Arial"/>
          <w:sz w:val="18"/>
          <w:szCs w:val="18"/>
        </w:rPr>
        <w:t xml:space="preserve"> sowie die </w:t>
      </w:r>
      <w:r w:rsidRPr="00864903">
        <w:rPr>
          <w:rFonts w:ascii="Arial" w:hAnsi="Arial" w:cs="Arial"/>
          <w:sz w:val="18"/>
          <w:szCs w:val="18"/>
        </w:rPr>
        <w:t>Ausstellung der Lernverträge.</w:t>
      </w:r>
    </w:p>
    <w:p w14:paraId="54D13241" w14:textId="77777777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</w:p>
    <w:p w14:paraId="7881CEA4" w14:textId="57E540E4" w:rsidR="00547E98" w:rsidRDefault="00547E98" w:rsidP="00547E98">
      <w:pPr>
        <w:spacing w:after="0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b/>
          <w:sz w:val="18"/>
          <w:szCs w:val="18"/>
        </w:rPr>
        <w:t>Ende Juli 202</w:t>
      </w:r>
      <w:r w:rsidR="004122E2">
        <w:rPr>
          <w:rFonts w:ascii="Arial" w:hAnsi="Arial" w:cs="Arial"/>
          <w:b/>
          <w:sz w:val="18"/>
          <w:szCs w:val="18"/>
        </w:rPr>
        <w:t>7</w:t>
      </w:r>
      <w:r>
        <w:rPr>
          <w:rFonts w:ascii="Arial" w:hAnsi="Arial" w:cs="Arial"/>
          <w:b/>
          <w:sz w:val="18"/>
          <w:szCs w:val="18"/>
        </w:rPr>
        <w:tab/>
      </w:r>
      <w:r w:rsidRPr="00864903">
        <w:rPr>
          <w:rFonts w:ascii="Arial" w:hAnsi="Arial" w:cs="Arial"/>
          <w:b/>
          <w:sz w:val="18"/>
          <w:szCs w:val="18"/>
        </w:rPr>
        <w:tab/>
      </w:r>
      <w:r w:rsidRPr="00864903">
        <w:rPr>
          <w:rFonts w:ascii="Arial" w:hAnsi="Arial" w:cs="Arial"/>
          <w:sz w:val="18"/>
          <w:szCs w:val="18"/>
        </w:rPr>
        <w:t>Versand Informationen zum Schulstart. Schulbeginn = 1</w:t>
      </w:r>
      <w:r w:rsidR="00B63E4F">
        <w:rPr>
          <w:rFonts w:ascii="Arial" w:hAnsi="Arial" w:cs="Arial"/>
          <w:sz w:val="18"/>
          <w:szCs w:val="18"/>
        </w:rPr>
        <w:t>6</w:t>
      </w:r>
      <w:r w:rsidRPr="00864903">
        <w:rPr>
          <w:rFonts w:ascii="Arial" w:hAnsi="Arial" w:cs="Arial"/>
          <w:sz w:val="18"/>
          <w:szCs w:val="18"/>
        </w:rPr>
        <w:t>. August 202</w:t>
      </w:r>
      <w:r w:rsidR="00B63E4F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>.</w:t>
      </w:r>
    </w:p>
    <w:p w14:paraId="26E1510E" w14:textId="77777777" w:rsidR="00547E98" w:rsidRPr="00864903" w:rsidRDefault="00547E98" w:rsidP="00547E98">
      <w:pPr>
        <w:spacing w:after="0"/>
        <w:ind w:left="2124" w:firstLine="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Ausstellung </w:t>
      </w:r>
      <w:r w:rsidRPr="00864903">
        <w:rPr>
          <w:rFonts w:ascii="Arial" w:hAnsi="Arial" w:cs="Arial"/>
          <w:sz w:val="18"/>
          <w:szCs w:val="18"/>
        </w:rPr>
        <w:t>Bestätigung an gesetzliche Vertreter für Kinder- und Ausbildungszulage.</w:t>
      </w:r>
    </w:p>
    <w:p w14:paraId="2CEF5A15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755FA2DB" w14:textId="77777777" w:rsidR="00547E98" w:rsidRDefault="00547E98" w:rsidP="00547E9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70F7937B" w14:textId="77777777" w:rsidR="00547E98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64E1D37C" w14:textId="77777777" w:rsidR="00547E98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467B3B5A" w14:textId="77777777" w:rsidR="00547E98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00A0B67A" w14:textId="77777777" w:rsidR="00547E98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5FB834C3" w14:textId="77777777" w:rsidR="00B51580" w:rsidRDefault="00B51580" w:rsidP="00547E98">
      <w:pPr>
        <w:spacing w:after="0"/>
        <w:rPr>
          <w:rFonts w:ascii="Arial" w:hAnsi="Arial" w:cs="Arial"/>
          <w:sz w:val="18"/>
          <w:szCs w:val="18"/>
        </w:rPr>
      </w:pPr>
    </w:p>
    <w:p w14:paraId="18A43206" w14:textId="392598B6" w:rsidR="00547E98" w:rsidRPr="00864903" w:rsidRDefault="00547E98" w:rsidP="00547E98">
      <w:pPr>
        <w:spacing w:after="0"/>
        <w:ind w:left="2130" w:hanging="2130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b/>
          <w:sz w:val="18"/>
          <w:szCs w:val="18"/>
        </w:rPr>
        <w:t>Herbst 202</w:t>
      </w:r>
      <w:r w:rsidR="001D052C">
        <w:rPr>
          <w:rFonts w:ascii="Arial" w:hAnsi="Arial" w:cs="Arial"/>
          <w:b/>
          <w:sz w:val="18"/>
          <w:szCs w:val="18"/>
        </w:rPr>
        <w:t>7</w:t>
      </w:r>
      <w:r w:rsidRPr="00864903">
        <w:rPr>
          <w:rFonts w:ascii="Arial" w:hAnsi="Arial" w:cs="Arial"/>
          <w:b/>
          <w:sz w:val="18"/>
          <w:szCs w:val="18"/>
        </w:rPr>
        <w:tab/>
        <w:t>Rechnungen für nichtberufsspezifisches, allgemeines Schulmaterial</w:t>
      </w:r>
    </w:p>
    <w:p w14:paraId="6E1FD5A3" w14:textId="77777777" w:rsidR="00547E98" w:rsidRPr="00864903" w:rsidRDefault="00547E98" w:rsidP="00547E98">
      <w:pPr>
        <w:spacing w:after="0"/>
        <w:ind w:left="2130" w:hanging="2130"/>
        <w:rPr>
          <w:rFonts w:ascii="Arial" w:hAnsi="Arial" w:cs="Arial"/>
          <w:sz w:val="18"/>
          <w:szCs w:val="18"/>
        </w:rPr>
      </w:pPr>
    </w:p>
    <w:p w14:paraId="5653B6AA" w14:textId="77777777" w:rsidR="00547E98" w:rsidRPr="00864903" w:rsidRDefault="00547E98" w:rsidP="00547E98">
      <w:pPr>
        <w:spacing w:after="0"/>
        <w:ind w:left="2130" w:hanging="2130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ab/>
        <w:t>ABM Fr. 400.00</w:t>
      </w:r>
    </w:p>
    <w:p w14:paraId="649379B0" w14:textId="77777777" w:rsidR="00547E98" w:rsidRPr="00864903" w:rsidRDefault="00547E98" w:rsidP="00547E98">
      <w:pPr>
        <w:spacing w:after="0"/>
        <w:ind w:left="2130" w:hanging="2130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ab/>
        <w:t>VZM Fr. 400.00</w:t>
      </w:r>
    </w:p>
    <w:p w14:paraId="08B03E4A" w14:textId="77777777" w:rsidR="00547E98" w:rsidRPr="00864903" w:rsidRDefault="00547E98" w:rsidP="00547E98">
      <w:pPr>
        <w:spacing w:after="0"/>
        <w:ind w:left="2130" w:hanging="2130"/>
        <w:rPr>
          <w:rFonts w:ascii="Arial" w:hAnsi="Arial" w:cs="Arial"/>
          <w:sz w:val="18"/>
          <w:szCs w:val="18"/>
        </w:rPr>
      </w:pPr>
    </w:p>
    <w:p w14:paraId="6C525F31" w14:textId="77777777" w:rsidR="00547E98" w:rsidRPr="00864903" w:rsidRDefault="00547E98" w:rsidP="00547E98">
      <w:pPr>
        <w:spacing w:after="0"/>
        <w:ind w:left="2130" w:hanging="2130"/>
        <w:rPr>
          <w:rFonts w:ascii="Arial" w:hAnsi="Arial" w:cs="Arial"/>
          <w:b/>
          <w:sz w:val="18"/>
          <w:szCs w:val="18"/>
        </w:rPr>
      </w:pPr>
      <w:r w:rsidRPr="00864903">
        <w:rPr>
          <w:rFonts w:ascii="Arial" w:hAnsi="Arial" w:cs="Arial"/>
          <w:b/>
          <w:sz w:val="18"/>
          <w:szCs w:val="18"/>
        </w:rPr>
        <w:t>Abmeldungen</w:t>
      </w:r>
    </w:p>
    <w:p w14:paraId="2F1AD17D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32E37776" w14:textId="3CD983BE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>HMS</w:t>
      </w:r>
      <w:r w:rsidRPr="00864903">
        <w:rPr>
          <w:rFonts w:ascii="Arial" w:hAnsi="Arial" w:cs="Arial"/>
          <w:sz w:val="18"/>
          <w:szCs w:val="18"/>
        </w:rPr>
        <w:tab/>
      </w:r>
      <w:r w:rsidRPr="00864903">
        <w:rPr>
          <w:rFonts w:ascii="Arial" w:hAnsi="Arial" w:cs="Arial"/>
          <w:sz w:val="18"/>
          <w:szCs w:val="18"/>
        </w:rPr>
        <w:tab/>
      </w:r>
      <w:r w:rsidRPr="00864903">
        <w:rPr>
          <w:rFonts w:ascii="Arial" w:hAnsi="Arial" w:cs="Arial"/>
          <w:sz w:val="18"/>
          <w:szCs w:val="18"/>
        </w:rPr>
        <w:tab/>
        <w:t xml:space="preserve">sofort nach dem </w:t>
      </w:r>
      <w:r w:rsidR="003A2BD3">
        <w:rPr>
          <w:rFonts w:ascii="Arial" w:hAnsi="Arial" w:cs="Arial"/>
          <w:sz w:val="18"/>
          <w:szCs w:val="18"/>
        </w:rPr>
        <w:t>1</w:t>
      </w:r>
      <w:r w:rsidR="00AB6130">
        <w:rPr>
          <w:rFonts w:ascii="Arial" w:hAnsi="Arial" w:cs="Arial"/>
          <w:sz w:val="18"/>
          <w:szCs w:val="18"/>
        </w:rPr>
        <w:t>8</w:t>
      </w:r>
      <w:r w:rsidRPr="00864903">
        <w:rPr>
          <w:rFonts w:ascii="Arial" w:hAnsi="Arial" w:cs="Arial"/>
          <w:sz w:val="18"/>
          <w:szCs w:val="18"/>
        </w:rPr>
        <w:t>. Mai 202</w:t>
      </w:r>
      <w:r w:rsidR="00AB6130">
        <w:rPr>
          <w:rFonts w:ascii="Arial" w:hAnsi="Arial" w:cs="Arial"/>
          <w:sz w:val="18"/>
          <w:szCs w:val="18"/>
        </w:rPr>
        <w:t>7</w:t>
      </w:r>
    </w:p>
    <w:p w14:paraId="5B6AB58B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>Lehrstelle</w:t>
      </w:r>
      <w:r w:rsidRPr="00864903">
        <w:rPr>
          <w:rFonts w:ascii="Arial" w:hAnsi="Arial" w:cs="Arial"/>
          <w:sz w:val="18"/>
          <w:szCs w:val="18"/>
        </w:rPr>
        <w:tab/>
      </w:r>
      <w:r w:rsidRPr="00864903">
        <w:rPr>
          <w:rFonts w:ascii="Arial" w:hAnsi="Arial" w:cs="Arial"/>
          <w:sz w:val="18"/>
          <w:szCs w:val="18"/>
        </w:rPr>
        <w:tab/>
        <w:t>sofort nach Unterzeichnung des Lehrvertrages</w:t>
      </w:r>
    </w:p>
    <w:p w14:paraId="27C380DF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>andere</w:t>
      </w:r>
      <w:r w:rsidRPr="00864903">
        <w:rPr>
          <w:rFonts w:ascii="Arial" w:hAnsi="Arial" w:cs="Arial"/>
          <w:sz w:val="18"/>
          <w:szCs w:val="18"/>
        </w:rPr>
        <w:tab/>
      </w:r>
      <w:r w:rsidRPr="00864903">
        <w:rPr>
          <w:rFonts w:ascii="Arial" w:hAnsi="Arial" w:cs="Arial"/>
          <w:sz w:val="18"/>
          <w:szCs w:val="18"/>
        </w:rPr>
        <w:tab/>
      </w:r>
      <w:r w:rsidRPr="00864903">
        <w:rPr>
          <w:rFonts w:ascii="Arial" w:hAnsi="Arial" w:cs="Arial"/>
          <w:sz w:val="18"/>
          <w:szCs w:val="18"/>
        </w:rPr>
        <w:tab/>
        <w:t>sofort mit Begründung</w:t>
      </w:r>
    </w:p>
    <w:p w14:paraId="1233A9A8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63003FD0" w14:textId="77777777" w:rsidR="00547E98" w:rsidRPr="00864903" w:rsidRDefault="00547E98" w:rsidP="00547E98">
      <w:pPr>
        <w:spacing w:after="0"/>
        <w:rPr>
          <w:rFonts w:ascii="Arial" w:hAnsi="Arial" w:cs="Arial"/>
          <w:b/>
          <w:sz w:val="18"/>
          <w:szCs w:val="18"/>
        </w:rPr>
      </w:pPr>
      <w:r w:rsidRPr="00864903">
        <w:rPr>
          <w:rFonts w:ascii="Arial" w:hAnsi="Arial" w:cs="Arial"/>
          <w:b/>
          <w:sz w:val="18"/>
          <w:szCs w:val="18"/>
        </w:rPr>
        <w:t>Wichtig</w:t>
      </w:r>
    </w:p>
    <w:p w14:paraId="1B9CE7BB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6D72AA40" w14:textId="58068F83" w:rsidR="00547E98" w:rsidRPr="00864903" w:rsidRDefault="00547E98" w:rsidP="00547E98">
      <w:pPr>
        <w:spacing w:after="0"/>
        <w:jc w:val="both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>Die Herbstferien am BBZ dauern nur 2 Wochen (Volksschule = 3 Wochen), vom</w:t>
      </w:r>
      <w:r w:rsidR="00F8514A">
        <w:rPr>
          <w:rFonts w:ascii="Arial" w:hAnsi="Arial" w:cs="Arial"/>
          <w:sz w:val="18"/>
          <w:szCs w:val="18"/>
        </w:rPr>
        <w:t xml:space="preserve"> </w:t>
      </w:r>
      <w:r w:rsidR="00AB6130">
        <w:rPr>
          <w:rFonts w:ascii="Arial" w:hAnsi="Arial" w:cs="Arial"/>
          <w:sz w:val="18"/>
          <w:szCs w:val="18"/>
        </w:rPr>
        <w:t>10</w:t>
      </w:r>
      <w:r w:rsidRPr="00864903">
        <w:rPr>
          <w:rFonts w:ascii="Arial" w:hAnsi="Arial" w:cs="Arial"/>
          <w:sz w:val="18"/>
          <w:szCs w:val="18"/>
        </w:rPr>
        <w:t xml:space="preserve">. bis </w:t>
      </w:r>
      <w:r w:rsidR="00702F32">
        <w:rPr>
          <w:rFonts w:ascii="Arial" w:hAnsi="Arial" w:cs="Arial"/>
          <w:sz w:val="18"/>
          <w:szCs w:val="18"/>
        </w:rPr>
        <w:t>24</w:t>
      </w:r>
      <w:r w:rsidRPr="00864903">
        <w:rPr>
          <w:rFonts w:ascii="Arial" w:hAnsi="Arial" w:cs="Arial"/>
          <w:sz w:val="18"/>
          <w:szCs w:val="18"/>
        </w:rPr>
        <w:t>. Oktober 202</w:t>
      </w:r>
      <w:r w:rsidR="00702F32">
        <w:rPr>
          <w:rFonts w:ascii="Arial" w:hAnsi="Arial" w:cs="Arial"/>
          <w:sz w:val="18"/>
          <w:szCs w:val="18"/>
        </w:rPr>
        <w:t>7</w:t>
      </w:r>
      <w:r w:rsidRPr="00864903">
        <w:rPr>
          <w:rFonts w:ascii="Arial" w:hAnsi="Arial" w:cs="Arial"/>
          <w:sz w:val="18"/>
          <w:szCs w:val="18"/>
        </w:rPr>
        <w:t>.</w:t>
      </w:r>
    </w:p>
    <w:p w14:paraId="62FA57BA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39046BCA" w14:textId="77777777" w:rsidR="00547E98" w:rsidRPr="00E5366C" w:rsidRDefault="00547E98" w:rsidP="00547E98">
      <w:pPr>
        <w:spacing w:after="0"/>
        <w:rPr>
          <w:rFonts w:ascii="Arial" w:hAnsi="Arial" w:cs="Arial"/>
          <w:b/>
          <w:iCs/>
          <w:sz w:val="18"/>
          <w:szCs w:val="18"/>
          <w:lang w:val="fr-CH"/>
        </w:rPr>
      </w:pPr>
      <w:r w:rsidRPr="00E5366C">
        <w:rPr>
          <w:rFonts w:ascii="Arial" w:hAnsi="Arial" w:cs="Arial"/>
          <w:b/>
          <w:iCs/>
          <w:sz w:val="18"/>
          <w:szCs w:val="18"/>
          <w:lang w:val="fr-CH"/>
        </w:rPr>
        <w:t>Bring Your Own Device (BYOD)</w:t>
      </w:r>
    </w:p>
    <w:p w14:paraId="79A7E977" w14:textId="77777777" w:rsidR="00547E98" w:rsidRPr="00E5366C" w:rsidRDefault="00547E98" w:rsidP="00547E98">
      <w:pPr>
        <w:spacing w:after="0"/>
        <w:rPr>
          <w:rFonts w:ascii="Arial" w:hAnsi="Arial" w:cs="Arial"/>
          <w:sz w:val="18"/>
          <w:szCs w:val="18"/>
          <w:lang w:val="fr-CH"/>
        </w:rPr>
      </w:pPr>
    </w:p>
    <w:p w14:paraId="39B46634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>Die Lehrgänge an der Abteilung B+I setzen ein eigenes Endgerät voraus. Bitte informieren Sie sich auf der Homepage des BBZ Schaffhausen über die empfohlenen Mindestanforderungen.</w:t>
      </w:r>
    </w:p>
    <w:p w14:paraId="58C1A8FD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187CD26C" w14:textId="77777777" w:rsidR="00547E98" w:rsidRPr="00E5366C" w:rsidRDefault="00547E98" w:rsidP="00547E98">
      <w:pPr>
        <w:spacing w:after="0"/>
        <w:rPr>
          <w:rFonts w:ascii="Arial" w:hAnsi="Arial" w:cs="Arial"/>
          <w:sz w:val="18"/>
          <w:szCs w:val="18"/>
          <w:lang w:val="fr-CH"/>
        </w:rPr>
      </w:pPr>
      <w:r w:rsidRPr="00E5366C">
        <w:rPr>
          <w:rFonts w:ascii="Arial" w:hAnsi="Arial" w:cs="Arial"/>
          <w:sz w:val="18"/>
          <w:szCs w:val="18"/>
          <w:lang w:val="fr-CH"/>
        </w:rPr>
        <w:t xml:space="preserve">Homepage: </w:t>
      </w:r>
      <w:hyperlink w:history="1">
        <w:r w:rsidRPr="00E5366C">
          <w:rPr>
            <w:rStyle w:val="Hyperlink"/>
            <w:rFonts w:ascii="Arial" w:hAnsi="Arial" w:cs="Arial"/>
            <w:sz w:val="18"/>
            <w:szCs w:val="18"/>
            <w:lang w:val="fr-CH"/>
          </w:rPr>
          <w:t>www.bbz-sh.ch&gt;Berufsvorbereitungsjahr</w:t>
        </w:r>
      </w:hyperlink>
    </w:p>
    <w:p w14:paraId="07A12AEA" w14:textId="77777777" w:rsidR="00547E98" w:rsidRPr="00E5366C" w:rsidRDefault="00547E98" w:rsidP="00547E98">
      <w:pPr>
        <w:spacing w:after="0"/>
        <w:rPr>
          <w:rFonts w:ascii="Arial" w:hAnsi="Arial" w:cs="Arial"/>
          <w:sz w:val="18"/>
          <w:szCs w:val="18"/>
          <w:lang w:val="fr-CH"/>
        </w:rPr>
      </w:pPr>
    </w:p>
    <w:p w14:paraId="4CF816E4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>Unfallversicherung BU/NBU</w:t>
      </w:r>
      <w:r w:rsidRPr="00864903">
        <w:rPr>
          <w:rFonts w:ascii="Arial" w:hAnsi="Arial" w:cs="Arial"/>
          <w:sz w:val="18"/>
          <w:szCs w:val="18"/>
        </w:rPr>
        <w:tab/>
      </w:r>
      <w:r w:rsidRPr="00864903">
        <w:rPr>
          <w:rFonts w:ascii="Arial" w:hAnsi="Arial" w:cs="Arial"/>
          <w:sz w:val="18"/>
          <w:szCs w:val="18"/>
        </w:rPr>
        <w:tab/>
        <w:t>VZM = weiterhin über Krankenkasse</w:t>
      </w:r>
    </w:p>
    <w:p w14:paraId="64931865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  <w:r w:rsidRPr="00864903">
        <w:rPr>
          <w:rFonts w:ascii="Arial" w:hAnsi="Arial" w:cs="Arial"/>
          <w:sz w:val="18"/>
          <w:szCs w:val="18"/>
        </w:rPr>
        <w:tab/>
      </w:r>
      <w:r w:rsidRPr="00864903">
        <w:rPr>
          <w:rFonts w:ascii="Arial" w:hAnsi="Arial" w:cs="Arial"/>
          <w:sz w:val="18"/>
          <w:szCs w:val="18"/>
        </w:rPr>
        <w:tab/>
      </w:r>
      <w:r w:rsidRPr="00864903">
        <w:rPr>
          <w:rFonts w:ascii="Arial" w:hAnsi="Arial" w:cs="Arial"/>
          <w:sz w:val="18"/>
          <w:szCs w:val="18"/>
        </w:rPr>
        <w:tab/>
      </w:r>
      <w:r w:rsidRPr="00864903">
        <w:rPr>
          <w:rFonts w:ascii="Arial" w:hAnsi="Arial" w:cs="Arial"/>
          <w:sz w:val="18"/>
          <w:szCs w:val="18"/>
        </w:rPr>
        <w:tab/>
      </w:r>
      <w:r w:rsidRPr="00864903">
        <w:rPr>
          <w:rFonts w:ascii="Arial" w:hAnsi="Arial" w:cs="Arial"/>
          <w:sz w:val="18"/>
          <w:szCs w:val="18"/>
        </w:rPr>
        <w:tab/>
        <w:t>ABM = via Praktikumsplatz sicherstellen</w:t>
      </w:r>
    </w:p>
    <w:p w14:paraId="7A1BC649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1692D86E" w14:textId="77777777" w:rsidR="00547E98" w:rsidRPr="00864903" w:rsidRDefault="00547E98" w:rsidP="00547E98">
      <w:pPr>
        <w:spacing w:after="0"/>
        <w:rPr>
          <w:rFonts w:ascii="Arial" w:hAnsi="Arial" w:cs="Arial"/>
          <w:sz w:val="18"/>
          <w:szCs w:val="18"/>
        </w:rPr>
      </w:pPr>
    </w:p>
    <w:p w14:paraId="1A85BBD2" w14:textId="3D15898B" w:rsidR="00547E98" w:rsidRPr="00864903" w:rsidRDefault="001135DD" w:rsidP="00547E98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15</w:t>
      </w:r>
      <w:r w:rsidR="00547E98" w:rsidRPr="00864903">
        <w:rPr>
          <w:rFonts w:ascii="Arial" w:hAnsi="Arial" w:cs="Arial"/>
          <w:sz w:val="18"/>
          <w:szCs w:val="18"/>
        </w:rPr>
        <w:t xml:space="preserve">. </w:t>
      </w:r>
      <w:r w:rsidR="000A6E3C">
        <w:rPr>
          <w:rFonts w:ascii="Arial" w:hAnsi="Arial" w:cs="Arial"/>
          <w:sz w:val="18"/>
          <w:szCs w:val="18"/>
        </w:rPr>
        <w:t>September</w:t>
      </w:r>
      <w:r w:rsidR="00547E98" w:rsidRPr="00864903">
        <w:rPr>
          <w:rFonts w:ascii="Arial" w:hAnsi="Arial" w:cs="Arial"/>
          <w:sz w:val="18"/>
          <w:szCs w:val="18"/>
        </w:rPr>
        <w:t xml:space="preserve"> 202</w:t>
      </w:r>
      <w:r w:rsidR="00702F32">
        <w:rPr>
          <w:rFonts w:ascii="Arial" w:hAnsi="Arial" w:cs="Arial"/>
          <w:sz w:val="18"/>
          <w:szCs w:val="18"/>
        </w:rPr>
        <w:t>6</w:t>
      </w:r>
      <w:r w:rsidR="00547E98" w:rsidRPr="00864903">
        <w:rPr>
          <w:rFonts w:ascii="Arial" w:hAnsi="Arial" w:cs="Arial"/>
          <w:sz w:val="18"/>
          <w:szCs w:val="18"/>
        </w:rPr>
        <w:t xml:space="preserve"> / np</w:t>
      </w:r>
    </w:p>
    <w:p w14:paraId="55AB906E" w14:textId="77777777" w:rsidR="00B406F7" w:rsidRPr="00C63932" w:rsidRDefault="00B406F7" w:rsidP="00B406F7">
      <w:pPr>
        <w:rPr>
          <w:sz w:val="18"/>
          <w:szCs w:val="18"/>
        </w:rPr>
      </w:pPr>
    </w:p>
    <w:p w14:paraId="31D0A234" w14:textId="77777777" w:rsidR="00C63932" w:rsidRPr="00C63932" w:rsidRDefault="00C63932" w:rsidP="00B406F7">
      <w:pPr>
        <w:rPr>
          <w:sz w:val="18"/>
          <w:szCs w:val="18"/>
        </w:rPr>
      </w:pPr>
    </w:p>
    <w:p w14:paraId="2BEB815B" w14:textId="77777777" w:rsidR="00C63932" w:rsidRPr="00C63932" w:rsidRDefault="00C63932" w:rsidP="00B406F7">
      <w:pPr>
        <w:rPr>
          <w:sz w:val="18"/>
          <w:szCs w:val="18"/>
        </w:rPr>
      </w:pPr>
    </w:p>
    <w:p w14:paraId="04CE3915" w14:textId="77777777" w:rsidR="00D5323D" w:rsidRPr="00C63932" w:rsidRDefault="00D5323D" w:rsidP="00B406F7">
      <w:pPr>
        <w:rPr>
          <w:sz w:val="18"/>
          <w:szCs w:val="18"/>
        </w:rPr>
      </w:pPr>
    </w:p>
    <w:sectPr w:rsidR="00D5323D" w:rsidRPr="00C63932">
      <w:headerReference w:type="default" r:id="rId11"/>
      <w:pgSz w:w="11907" w:h="16840" w:code="9"/>
      <w:pgMar w:top="2268" w:right="851" w:bottom="2268" w:left="1418" w:header="794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BD032" w14:textId="77777777" w:rsidR="0041719D" w:rsidRDefault="0041719D">
      <w:r>
        <w:separator/>
      </w:r>
    </w:p>
  </w:endnote>
  <w:endnote w:type="continuationSeparator" w:id="0">
    <w:p w14:paraId="651B0208" w14:textId="77777777" w:rsidR="0041719D" w:rsidRDefault="00417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6C743" w14:textId="77777777" w:rsidR="0041719D" w:rsidRDefault="0041719D">
      <w:r>
        <w:separator/>
      </w:r>
    </w:p>
  </w:footnote>
  <w:footnote w:type="continuationSeparator" w:id="0">
    <w:p w14:paraId="32D24E0A" w14:textId="77777777" w:rsidR="0041719D" w:rsidRDefault="00417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4021C" w14:textId="77777777" w:rsidR="00C1330D" w:rsidRDefault="00870217" w:rsidP="00DA7481">
    <w:pPr>
      <w:pStyle w:val="Kopfzeile"/>
    </w:pPr>
    <w:r w:rsidRPr="00B406F7">
      <w:rPr>
        <w:noProof/>
        <w:lang w:val="de-CH"/>
      </w:rPr>
      <w:drawing>
        <wp:anchor distT="0" distB="0" distL="114300" distR="114300" simplePos="0" relativeHeight="251658240" behindDoc="1" locked="0" layoutInCell="1" allowOverlap="1" wp14:anchorId="1063A502" wp14:editId="59BDEB22">
          <wp:simplePos x="0" y="0"/>
          <wp:positionH relativeFrom="column">
            <wp:posOffset>-482524</wp:posOffset>
          </wp:positionH>
          <wp:positionV relativeFrom="paragraph">
            <wp:posOffset>-167005</wp:posOffset>
          </wp:positionV>
          <wp:extent cx="2041200" cy="793573"/>
          <wp:effectExtent l="0" t="0" r="0" b="6985"/>
          <wp:wrapTight wrapText="bothSides">
            <wp:wrapPolygon edited="0">
              <wp:start x="0" y="0"/>
              <wp:lineTo x="0" y="21271"/>
              <wp:lineTo x="21371" y="21271"/>
              <wp:lineTo x="21371" y="0"/>
              <wp:lineTo x="0" y="0"/>
            </wp:wrapPolygon>
          </wp:wrapTight>
          <wp:docPr id="1378616641" name="Grafik 2" descr="Ein Bild, das Text, Schrift, Logo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8616641" name="Grafik 2" descr="Ein Bild, das Text, Schrift, Logo, Grafike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200" cy="793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B708A"/>
    <w:multiLevelType w:val="hybridMultilevel"/>
    <w:tmpl w:val="1070135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F656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2065D3B"/>
    <w:multiLevelType w:val="singleLevel"/>
    <w:tmpl w:val="E78A3FA8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4D0C7860"/>
    <w:multiLevelType w:val="hybridMultilevel"/>
    <w:tmpl w:val="CD82A6EE"/>
    <w:lvl w:ilvl="0" w:tplc="0807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3204" w:hanging="360"/>
      </w:pPr>
    </w:lvl>
    <w:lvl w:ilvl="2" w:tplc="0807001B" w:tentative="1">
      <w:start w:val="1"/>
      <w:numFmt w:val="lowerRoman"/>
      <w:lvlText w:val="%3."/>
      <w:lvlJc w:val="right"/>
      <w:pPr>
        <w:ind w:left="3924" w:hanging="180"/>
      </w:pPr>
    </w:lvl>
    <w:lvl w:ilvl="3" w:tplc="0807000F" w:tentative="1">
      <w:start w:val="1"/>
      <w:numFmt w:val="decimal"/>
      <w:lvlText w:val="%4."/>
      <w:lvlJc w:val="left"/>
      <w:pPr>
        <w:ind w:left="4644" w:hanging="360"/>
      </w:pPr>
    </w:lvl>
    <w:lvl w:ilvl="4" w:tplc="08070019" w:tentative="1">
      <w:start w:val="1"/>
      <w:numFmt w:val="lowerLetter"/>
      <w:lvlText w:val="%5."/>
      <w:lvlJc w:val="left"/>
      <w:pPr>
        <w:ind w:left="5364" w:hanging="360"/>
      </w:pPr>
    </w:lvl>
    <w:lvl w:ilvl="5" w:tplc="0807001B" w:tentative="1">
      <w:start w:val="1"/>
      <w:numFmt w:val="lowerRoman"/>
      <w:lvlText w:val="%6."/>
      <w:lvlJc w:val="right"/>
      <w:pPr>
        <w:ind w:left="6084" w:hanging="180"/>
      </w:pPr>
    </w:lvl>
    <w:lvl w:ilvl="6" w:tplc="0807000F" w:tentative="1">
      <w:start w:val="1"/>
      <w:numFmt w:val="decimal"/>
      <w:lvlText w:val="%7."/>
      <w:lvlJc w:val="left"/>
      <w:pPr>
        <w:ind w:left="6804" w:hanging="360"/>
      </w:pPr>
    </w:lvl>
    <w:lvl w:ilvl="7" w:tplc="08070019" w:tentative="1">
      <w:start w:val="1"/>
      <w:numFmt w:val="lowerLetter"/>
      <w:lvlText w:val="%8."/>
      <w:lvlJc w:val="left"/>
      <w:pPr>
        <w:ind w:left="7524" w:hanging="360"/>
      </w:pPr>
    </w:lvl>
    <w:lvl w:ilvl="8" w:tplc="0807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 w15:restartNumberingAfterBreak="0">
    <w:nsid w:val="5E082F83"/>
    <w:multiLevelType w:val="hybridMultilevel"/>
    <w:tmpl w:val="14DEDDD0"/>
    <w:lvl w:ilvl="0" w:tplc="3850A77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57FE6"/>
    <w:multiLevelType w:val="hybridMultilevel"/>
    <w:tmpl w:val="5C50CCFC"/>
    <w:lvl w:ilvl="0" w:tplc="12C8067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F5821"/>
    <w:multiLevelType w:val="hybridMultilevel"/>
    <w:tmpl w:val="88489FD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30D68"/>
    <w:multiLevelType w:val="hybridMultilevel"/>
    <w:tmpl w:val="109467F6"/>
    <w:lvl w:ilvl="0" w:tplc="6110242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137963">
    <w:abstractNumId w:val="2"/>
  </w:num>
  <w:num w:numId="2" w16cid:durableId="107086167">
    <w:abstractNumId w:val="1"/>
  </w:num>
  <w:num w:numId="3" w16cid:durableId="1098674283">
    <w:abstractNumId w:val="6"/>
  </w:num>
  <w:num w:numId="4" w16cid:durableId="1476295892">
    <w:abstractNumId w:val="4"/>
  </w:num>
  <w:num w:numId="5" w16cid:durableId="1013528190">
    <w:abstractNumId w:val="3"/>
  </w:num>
  <w:num w:numId="6" w16cid:durableId="1920358801">
    <w:abstractNumId w:val="7"/>
  </w:num>
  <w:num w:numId="7" w16cid:durableId="501430054">
    <w:abstractNumId w:val="0"/>
  </w:num>
  <w:num w:numId="8" w16cid:durableId="12518148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PSpeechSession$" w:val="FALSE"/>
    <w:docVar w:name="IPSpeechSessionSaved$" w:val="FALSE"/>
  </w:docVars>
  <w:rsids>
    <w:rsidRoot w:val="00547E98"/>
    <w:rsid w:val="00005251"/>
    <w:rsid w:val="00015E5D"/>
    <w:rsid w:val="00046C70"/>
    <w:rsid w:val="00060102"/>
    <w:rsid w:val="00086AEB"/>
    <w:rsid w:val="0008752F"/>
    <w:rsid w:val="00097D1B"/>
    <w:rsid w:val="000A61A9"/>
    <w:rsid w:val="000A6E3C"/>
    <w:rsid w:val="000F2BE3"/>
    <w:rsid w:val="001135DD"/>
    <w:rsid w:val="00134021"/>
    <w:rsid w:val="00152C41"/>
    <w:rsid w:val="001635CD"/>
    <w:rsid w:val="00183BD0"/>
    <w:rsid w:val="001D052C"/>
    <w:rsid w:val="001D3FB1"/>
    <w:rsid w:val="001E3D59"/>
    <w:rsid w:val="001E6990"/>
    <w:rsid w:val="001F2B6B"/>
    <w:rsid w:val="002839EB"/>
    <w:rsid w:val="002B2495"/>
    <w:rsid w:val="002D66D5"/>
    <w:rsid w:val="003050FB"/>
    <w:rsid w:val="0034359D"/>
    <w:rsid w:val="0037640C"/>
    <w:rsid w:val="0038525C"/>
    <w:rsid w:val="003A2BD3"/>
    <w:rsid w:val="003C357F"/>
    <w:rsid w:val="004122E2"/>
    <w:rsid w:val="0041719D"/>
    <w:rsid w:val="0042191C"/>
    <w:rsid w:val="00424A16"/>
    <w:rsid w:val="004412AF"/>
    <w:rsid w:val="0044362F"/>
    <w:rsid w:val="00447DFA"/>
    <w:rsid w:val="00467B15"/>
    <w:rsid w:val="0048451E"/>
    <w:rsid w:val="00491ADB"/>
    <w:rsid w:val="004A1BD2"/>
    <w:rsid w:val="004B632A"/>
    <w:rsid w:val="004B653B"/>
    <w:rsid w:val="00527BA3"/>
    <w:rsid w:val="00537EDF"/>
    <w:rsid w:val="00547E98"/>
    <w:rsid w:val="00606AD5"/>
    <w:rsid w:val="00640563"/>
    <w:rsid w:val="0065480C"/>
    <w:rsid w:val="0067373E"/>
    <w:rsid w:val="00685A3A"/>
    <w:rsid w:val="006B2E19"/>
    <w:rsid w:val="006C5077"/>
    <w:rsid w:val="006D651D"/>
    <w:rsid w:val="006E4A87"/>
    <w:rsid w:val="00702F32"/>
    <w:rsid w:val="00706D7D"/>
    <w:rsid w:val="00710DEC"/>
    <w:rsid w:val="007132F8"/>
    <w:rsid w:val="0072091D"/>
    <w:rsid w:val="00727C0D"/>
    <w:rsid w:val="00731D2C"/>
    <w:rsid w:val="00732466"/>
    <w:rsid w:val="00732E11"/>
    <w:rsid w:val="00733133"/>
    <w:rsid w:val="00734E0C"/>
    <w:rsid w:val="0079682D"/>
    <w:rsid w:val="007B7005"/>
    <w:rsid w:val="007E338C"/>
    <w:rsid w:val="00805F39"/>
    <w:rsid w:val="00845DB7"/>
    <w:rsid w:val="00870217"/>
    <w:rsid w:val="008F208C"/>
    <w:rsid w:val="008F54F4"/>
    <w:rsid w:val="008F58F1"/>
    <w:rsid w:val="00927A5B"/>
    <w:rsid w:val="00933825"/>
    <w:rsid w:val="00954ACF"/>
    <w:rsid w:val="00976D83"/>
    <w:rsid w:val="0099418B"/>
    <w:rsid w:val="009D12FC"/>
    <w:rsid w:val="009D46D3"/>
    <w:rsid w:val="00A6435A"/>
    <w:rsid w:val="00A74B6E"/>
    <w:rsid w:val="00AA1DA2"/>
    <w:rsid w:val="00AA6714"/>
    <w:rsid w:val="00AB6130"/>
    <w:rsid w:val="00AB7D50"/>
    <w:rsid w:val="00B21C9F"/>
    <w:rsid w:val="00B406F7"/>
    <w:rsid w:val="00B51580"/>
    <w:rsid w:val="00B63E4F"/>
    <w:rsid w:val="00B730A5"/>
    <w:rsid w:val="00B767EF"/>
    <w:rsid w:val="00BA5E1B"/>
    <w:rsid w:val="00BA658A"/>
    <w:rsid w:val="00BD6141"/>
    <w:rsid w:val="00C1330D"/>
    <w:rsid w:val="00C13B7E"/>
    <w:rsid w:val="00C26D01"/>
    <w:rsid w:val="00C54CAF"/>
    <w:rsid w:val="00C63932"/>
    <w:rsid w:val="00C82E20"/>
    <w:rsid w:val="00CA3208"/>
    <w:rsid w:val="00CA5AA5"/>
    <w:rsid w:val="00CB11F8"/>
    <w:rsid w:val="00CD419D"/>
    <w:rsid w:val="00CE3DDE"/>
    <w:rsid w:val="00D02EA1"/>
    <w:rsid w:val="00D25766"/>
    <w:rsid w:val="00D47437"/>
    <w:rsid w:val="00D52999"/>
    <w:rsid w:val="00D5323D"/>
    <w:rsid w:val="00DA434F"/>
    <w:rsid w:val="00DA7481"/>
    <w:rsid w:val="00DF48FA"/>
    <w:rsid w:val="00DF63FA"/>
    <w:rsid w:val="00E02BED"/>
    <w:rsid w:val="00E030F5"/>
    <w:rsid w:val="00E20C87"/>
    <w:rsid w:val="00E42A65"/>
    <w:rsid w:val="00E5366C"/>
    <w:rsid w:val="00E54D1F"/>
    <w:rsid w:val="00E8099D"/>
    <w:rsid w:val="00E91D07"/>
    <w:rsid w:val="00EA2037"/>
    <w:rsid w:val="00EC6B5A"/>
    <w:rsid w:val="00ED31E6"/>
    <w:rsid w:val="00EE5B86"/>
    <w:rsid w:val="00F5037F"/>
    <w:rsid w:val="00F54D61"/>
    <w:rsid w:val="00F66F0F"/>
    <w:rsid w:val="00F66FD6"/>
    <w:rsid w:val="00F70B08"/>
    <w:rsid w:val="00F8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C8ED190"/>
  <w15:docId w15:val="{E2352831-DBB5-4DD3-8149-65B72B0B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47E9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qFormat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Cs w:val="20"/>
      <w:lang w:val="de-DE" w:eastAsia="de-D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Cs w:val="20"/>
      <w:lang w:val="de-DE" w:eastAsia="de-DE"/>
    </w:r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spacing w:after="0" w:line="240" w:lineRule="auto"/>
      <w:ind w:left="705"/>
    </w:pPr>
    <w:rPr>
      <w:rFonts w:ascii="Arial" w:eastAsia="Times New Roman" w:hAnsi="Arial" w:cs="Times New Roman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rsid w:val="00710DE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10DEC"/>
    <w:rPr>
      <w:rFonts w:ascii="Tahoma" w:hAnsi="Tahoma" w:cs="Tahoma"/>
      <w:sz w:val="16"/>
      <w:szCs w:val="16"/>
      <w:lang w:val="de-DE" w:eastAsia="de-DE"/>
    </w:rPr>
  </w:style>
  <w:style w:type="paragraph" w:styleId="Listenabsatz">
    <w:name w:val="List Paragraph"/>
    <w:basedOn w:val="Standard"/>
    <w:uiPriority w:val="34"/>
    <w:qFormat/>
    <w:rsid w:val="00D5323D"/>
    <w:pPr>
      <w:spacing w:after="200" w:line="276" w:lineRule="auto"/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D5323D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de-CH" w:eastAsia="de-CH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D5323D"/>
    <w:pPr>
      <w:spacing w:after="100" w:line="276" w:lineRule="auto"/>
      <w:ind w:left="220"/>
    </w:pPr>
    <w:rPr>
      <w:rFonts w:eastAsiaTheme="minorEastAsia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467B15"/>
    <w:pPr>
      <w:spacing w:after="100" w:line="276" w:lineRule="auto"/>
      <w:ind w:right="-1"/>
    </w:pPr>
    <w:rPr>
      <w:rFonts w:eastAsiaTheme="minorEastAsia"/>
      <w:lang w:eastAsia="de-CH"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D5323D"/>
    <w:pPr>
      <w:spacing w:after="100" w:line="276" w:lineRule="auto"/>
      <w:ind w:left="440"/>
    </w:pPr>
    <w:rPr>
      <w:rFonts w:eastAsiaTheme="minorEastAsia"/>
      <w:lang w:eastAsia="de-CH"/>
    </w:rPr>
  </w:style>
  <w:style w:type="table" w:styleId="Tabellenraster">
    <w:name w:val="Table Grid"/>
    <w:basedOn w:val="NormaleTabelle"/>
    <w:rsid w:val="001D3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7E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bzshch.sharepoint.com/sites/Vorlagen/Freigegebene%20Dokumente/Allgemeine_Dokumente_2024_CD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3AF865BC57E9448127B8E1BC284A59" ma:contentTypeVersion="23" ma:contentTypeDescription="Ein neues Dokument erstellen." ma:contentTypeScope="" ma:versionID="f5dbad13ee12e764a31f59370fc8291a">
  <xsd:schema xmlns:xsd="http://www.w3.org/2001/XMLSchema" xmlns:xs="http://www.w3.org/2001/XMLSchema" xmlns:p="http://schemas.microsoft.com/office/2006/metadata/properties" xmlns:ns2="9f1e4b7e-62b9-4ea8-8a59-b53c73f5b045" xmlns:ns3="73fc54b2-1e84-4c06-b153-e39cca3d8daf" targetNamespace="http://schemas.microsoft.com/office/2006/metadata/properties" ma:root="true" ma:fieldsID="2bf409e0e79ef5390e8af1420b19c5ff" ns2:_="" ns3:_="">
    <xsd:import namespace="9f1e4b7e-62b9-4ea8-8a59-b53c73f5b045"/>
    <xsd:import namespace="73fc54b2-1e84-4c06-b153-e39cca3d8d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e4b7e-62b9-4ea8-8a59-b53c73f5b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displayName="Bildmarkierungen_0" ma:hidden="true" ma:internalName="lcf76f155ced4ddcb4097134ff3c332f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c54b2-1e84-4c06-b153-e39cca3d8d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e4b7e-62b9-4ea8-8a59-b53c73f5b04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8D176-BC31-4F3D-A79B-692E62ED3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e4b7e-62b9-4ea8-8a59-b53c73f5b045"/>
    <ds:schemaRef ds:uri="73fc54b2-1e84-4c06-b153-e39cca3d8d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3AC420-66F7-4D0C-847F-2813701377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ACA4FC-B28D-4423-97F6-E5B3D0282458}">
  <ds:schemaRefs>
    <ds:schemaRef ds:uri="http://schemas.microsoft.com/office/2006/metadata/properties"/>
    <ds:schemaRef ds:uri="http://schemas.microsoft.com/office/infopath/2007/PartnerControls"/>
    <ds:schemaRef ds:uri="9f1e4b7e-62b9-4ea8-8a59-b53c73f5b045"/>
  </ds:schemaRefs>
</ds:datastoreItem>
</file>

<file path=customXml/itemProps4.xml><?xml version="1.0" encoding="utf-8"?>
<ds:datastoreItem xmlns:ds="http://schemas.openxmlformats.org/officeDocument/2006/customXml" ds:itemID="{72F53F2F-9E4D-4893-81F9-EB3C9D7D2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Allgemeine_Dokumente_2024_CD</Template>
  <TotalTime>0</TotalTime>
  <Pages>2</Pages>
  <Words>379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Verfahrensanweisung</vt:lpstr>
    </vt:vector>
  </TitlesOfParts>
  <Company>BBZ  Schaffhausen</Company>
  <LinksUpToDate>false</LinksUpToDate>
  <CharactersWithSpaces>2762</CharactersWithSpaces>
  <SharedDoc>false</SharedDoc>
  <HLinks>
    <vt:vector size="12" baseType="variant">
      <vt:variant>
        <vt:i4>6226047</vt:i4>
      </vt:variant>
      <vt:variant>
        <vt:i4>-1</vt:i4>
      </vt:variant>
      <vt:variant>
        <vt:i4>2052</vt:i4>
      </vt:variant>
      <vt:variant>
        <vt:i4>1</vt:i4>
      </vt:variant>
      <vt:variant>
        <vt:lpwstr>\\Bbz01\ser\LEHRER\ALLE\FORMULAR\LOGO NEUE\LOGO ISO\ISO-G26-150.TIF</vt:lpwstr>
      </vt:variant>
      <vt:variant>
        <vt:lpwstr/>
      </vt:variant>
      <vt:variant>
        <vt:i4>6291572</vt:i4>
      </vt:variant>
      <vt:variant>
        <vt:i4>-1</vt:i4>
      </vt:variant>
      <vt:variant>
        <vt:i4>2053</vt:i4>
      </vt:variant>
      <vt:variant>
        <vt:i4>1</vt:i4>
      </vt:variant>
      <vt:variant>
        <vt:lpwstr>\\Bbz01\ser\LEHRER\ALLE\FORMULAR\LOGO NEUE\LOGO BBZ\VERKLEINERUNG 50 MM\BBZ-G50-250.TIF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Verfahrensanweisung</dc:title>
  <dc:creator>Nadia Ponti</dc:creator>
  <cp:lastModifiedBy>Nadia Ponti</cp:lastModifiedBy>
  <cp:revision>21</cp:revision>
  <cp:lastPrinted>2025-09-03T09:14:00Z</cp:lastPrinted>
  <dcterms:created xsi:type="dcterms:W3CDTF">2024-09-24T07:19:00Z</dcterms:created>
  <dcterms:modified xsi:type="dcterms:W3CDTF">2026-09-15T08:00:00Z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0x010100673AF865BC57E9448127B8E1BC284A59</vt:lpwstr>
  </property>
</Properties>
</file>